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B13" w:rsidRDefault="00A82B13">
      <w:r>
        <w:t>Eerste aankondiging</w:t>
      </w:r>
    </w:p>
    <w:p w:rsidR="00354652" w:rsidRDefault="0019483C">
      <w:r>
        <w:t>S</w:t>
      </w:r>
      <w:r w:rsidR="00A82B13">
        <w:t>ave the date !</w:t>
      </w:r>
    </w:p>
    <w:p w:rsidR="00A82B13" w:rsidRDefault="00A82B13"/>
    <w:p w:rsidR="00354652" w:rsidRDefault="00354652">
      <w:r>
        <w:t>Beste NVDG leden,</w:t>
      </w:r>
    </w:p>
    <w:p w:rsidR="0019483C" w:rsidRDefault="00354652" w:rsidP="00354652">
      <w:r>
        <w:t>Op 24 en 25 april 2015 nodigen wij jullie van harte uit op het NVDG congres met als titel:</w:t>
      </w:r>
      <w:r w:rsidRPr="00354652">
        <w:t xml:space="preserve"> </w:t>
      </w:r>
    </w:p>
    <w:p w:rsidR="00354652" w:rsidRDefault="0019483C" w:rsidP="00354652">
      <w:r>
        <w:t>“</w:t>
      </w:r>
      <w:r w:rsidR="00354652">
        <w:t>Spina Bifida en dwarslaesie: transitie naar volwassenheid</w:t>
      </w:r>
      <w:r>
        <w:t>”</w:t>
      </w:r>
      <w:r w:rsidR="00354652">
        <w:t>.</w:t>
      </w:r>
    </w:p>
    <w:p w:rsidR="00354652" w:rsidRDefault="00354652" w:rsidP="00354652">
      <w:r>
        <w:t>Het minisymposium op vrijdagnamiddag zal doorgaan in het UZ Leuven Campus Pellenberg</w:t>
      </w:r>
      <w:r w:rsidR="00F51F91">
        <w:t xml:space="preserve"> (</w:t>
      </w:r>
      <w:proofErr w:type="spellStart"/>
      <w:r w:rsidR="00F51F91">
        <w:t>Weligerveld</w:t>
      </w:r>
      <w:proofErr w:type="spellEnd"/>
      <w:r w:rsidR="00F51F91">
        <w:t xml:space="preserve"> 1, 3212 Pellenberg).</w:t>
      </w:r>
    </w:p>
    <w:p w:rsidR="00354652" w:rsidRDefault="00354652" w:rsidP="00354652">
      <w:r>
        <w:t xml:space="preserve">De sociale avond en het congres zelf zullen plaatsvinden in het centrum van Leuven. </w:t>
      </w:r>
      <w:r w:rsidR="00F51F91">
        <w:t xml:space="preserve">Het NVDG Congres zal plaatsvinden in aula Max Weber, Parkstraat 45, 300 Leuven. </w:t>
      </w:r>
      <w:bookmarkStart w:id="0" w:name="_GoBack"/>
      <w:bookmarkEnd w:id="0"/>
    </w:p>
    <w:p w:rsidR="00A82B13" w:rsidRDefault="00A82B13" w:rsidP="00354652">
      <w:r>
        <w:t>Het programma vindt U in bijlage.</w:t>
      </w:r>
    </w:p>
    <w:p w:rsidR="00354652" w:rsidRDefault="00354652" w:rsidP="00354652">
      <w:r>
        <w:t>Leuven is gemakkelijk te bereiken met het openbaar vervoer en er zijn tal van a</w:t>
      </w:r>
      <w:r w:rsidR="00A82B13">
        <w:t>cc</w:t>
      </w:r>
      <w:r>
        <w:t>om</w:t>
      </w:r>
      <w:r w:rsidR="00A82B13">
        <w:t>m</w:t>
      </w:r>
      <w:r>
        <w:t>odaties om te overnachten.</w:t>
      </w:r>
      <w:r w:rsidR="00A82B13">
        <w:t xml:space="preserve">  </w:t>
      </w:r>
      <w:r w:rsidR="00A82B13" w:rsidRPr="00A82B13">
        <w:t xml:space="preserve"> </w:t>
      </w:r>
      <w:r w:rsidR="00A82B13">
        <w:t>(</w:t>
      </w:r>
      <w:hyperlink r:id="rId5" w:history="1">
        <w:r w:rsidR="00A82B13" w:rsidRPr="00AE5C3A">
          <w:rPr>
            <w:rStyle w:val="Hyperlink"/>
          </w:rPr>
          <w:t>www.leuven.be/vrije-tijd/toerisme</w:t>
        </w:r>
      </w:hyperlink>
      <w:r w:rsidR="00A82B13">
        <w:t>)</w:t>
      </w:r>
      <w:r w:rsidR="0019483C">
        <w:t>.</w:t>
      </w:r>
    </w:p>
    <w:p w:rsidR="0019483C" w:rsidRDefault="0019483C" w:rsidP="00354652">
      <w:r>
        <w:t>We kijken er naar uit jullie talrijk te mogen verwelkomen!</w:t>
      </w:r>
    </w:p>
    <w:p w:rsidR="0019483C" w:rsidRDefault="0019483C" w:rsidP="00354652">
      <w:r>
        <w:t xml:space="preserve">Het dwarslaesie- en het spina </w:t>
      </w:r>
      <w:proofErr w:type="spellStart"/>
      <w:r>
        <w:t>bifidateam</w:t>
      </w:r>
      <w:proofErr w:type="spellEnd"/>
      <w:r>
        <w:t xml:space="preserve"> van UZ Leuven</w:t>
      </w:r>
    </w:p>
    <w:p w:rsidR="00A82B13" w:rsidRDefault="00A82B13" w:rsidP="00354652"/>
    <w:p w:rsidR="00A82B13" w:rsidRDefault="00A82B13" w:rsidP="00354652"/>
    <w:p w:rsidR="00A82B13" w:rsidRDefault="00A82B13" w:rsidP="00354652"/>
    <w:p w:rsidR="00354652" w:rsidRDefault="00354652"/>
    <w:p w:rsidR="00354652" w:rsidRDefault="00354652"/>
    <w:sectPr w:rsidR="00354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652"/>
    <w:rsid w:val="0019483C"/>
    <w:rsid w:val="00354652"/>
    <w:rsid w:val="00556E72"/>
    <w:rsid w:val="00A82B13"/>
    <w:rsid w:val="00F5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82B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82B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euven.be/vrije-tijd/toerisme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2B411E66F3A4ABBEF366B8FB29C28" ma:contentTypeVersion="18" ma:contentTypeDescription="Create a new document." ma:contentTypeScope="" ma:versionID="4a038e76da67778c3a95f42dcd2a8d48">
  <xsd:schema xmlns:xsd="http://www.w3.org/2001/XMLSchema" xmlns:xs="http://www.w3.org/2001/XMLSchema" xmlns:p="http://schemas.microsoft.com/office/2006/metadata/properties" xmlns:ns2="7ee67366-d26c-4db6-9c89-4490df4cc208" xmlns:ns3="39c2bc77-3b3b-4422-ac7d-a2effe465088" targetNamespace="http://schemas.microsoft.com/office/2006/metadata/properties" ma:root="true" ma:fieldsID="503ad7c48aabdec8996ca4eb20cedb51" ns2:_="" ns3:_="">
    <xsd:import namespace="7ee67366-d26c-4db6-9c89-4490df4cc208"/>
    <xsd:import namespace="39c2bc77-3b3b-4422-ac7d-a2effe4650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67366-d26c-4db6-9c89-4490df4cc2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09c8d93-80e9-450b-b33b-c479518883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2bc77-3b3b-4422-ac7d-a2effe46508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a31b6a5-922f-4adf-902c-cb9ede345c99}" ma:internalName="TaxCatchAll" ma:showField="CatchAllData" ma:web="39c2bc77-3b3b-4422-ac7d-a2effe4650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c2bc77-3b3b-4422-ac7d-a2effe465088" xsi:nil="true"/>
    <lcf76f155ced4ddcb4097134ff3c332f xmlns="7ee67366-d26c-4db6-9c89-4490df4cc2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5CFAB6-1899-4B69-B9BE-83EA7F40BB74}"/>
</file>

<file path=customXml/itemProps2.xml><?xml version="1.0" encoding="utf-8"?>
<ds:datastoreItem xmlns:ds="http://schemas.openxmlformats.org/officeDocument/2006/customXml" ds:itemID="{5D56B551-E972-4E2E-BF72-481DDCAA093D}"/>
</file>

<file path=customXml/itemProps3.xml><?xml version="1.0" encoding="utf-8"?>
<ds:datastoreItem xmlns:ds="http://schemas.openxmlformats.org/officeDocument/2006/customXml" ds:itemID="{E17C4637-9734-4920-9D32-4FA6EED44A24}"/>
</file>

<file path=docProps/app.xml><?xml version="1.0" encoding="utf-8"?>
<Properties xmlns="http://schemas.openxmlformats.org/officeDocument/2006/extended-properties" xmlns:vt="http://schemas.openxmlformats.org/officeDocument/2006/docPropsVTypes">
  <Template>228DE89A</Template>
  <TotalTime>1</TotalTime>
  <Pages>1</Pages>
  <Words>127</Words>
  <Characters>725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UZL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Carine Vandeput</dc:creator>
  <cp:lastModifiedBy>Lot Van Roey</cp:lastModifiedBy>
  <cp:revision>2</cp:revision>
  <dcterms:created xsi:type="dcterms:W3CDTF">2015-01-14T07:25:00Z</dcterms:created>
  <dcterms:modified xsi:type="dcterms:W3CDTF">2015-01-14T07:25:00Z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0x010100D302B411E66F3A4ABBEF366B8FB29C28</vt:lpwstr>
  </property>
</Properties>
</file>