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EFF" w:rsidRDefault="008049BF" w:rsidP="00E32989">
      <w:pPr>
        <w:pStyle w:val="Geenafstand"/>
      </w:pPr>
      <w:r w:rsidRPr="007805DB">
        <w:rPr>
          <w:noProof/>
          <w:color w:val="1F497D"/>
          <w:sz w:val="21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EA7FF" wp14:editId="576FCCDC">
                <wp:simplePos x="0" y="0"/>
                <wp:positionH relativeFrom="margin">
                  <wp:posOffset>-276225</wp:posOffset>
                </wp:positionH>
                <wp:positionV relativeFrom="paragraph">
                  <wp:posOffset>13970</wp:posOffset>
                </wp:positionV>
                <wp:extent cx="5734050" cy="1343025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1343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049BF" w:rsidRPr="008049BF" w:rsidRDefault="008049BF" w:rsidP="008049BF">
                            <w:pPr>
                              <w:ind w:firstLine="708"/>
                              <w:rPr>
                                <w:rFonts w:cs="Arial"/>
                                <w:b/>
                                <w:color w:val="FFFFFF" w:themeColor="background1"/>
                                <w:sz w:val="60"/>
                                <w:szCs w:val="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049BF">
                              <w:rPr>
                                <w:rFonts w:cs="Arial"/>
                                <w:b/>
                                <w:color w:val="FFFFFF" w:themeColor="background1"/>
                                <w:sz w:val="60"/>
                                <w:szCs w:val="6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Wat beweegt je?</w:t>
                            </w:r>
                          </w:p>
                          <w:p w:rsidR="008049BF" w:rsidRPr="008049BF" w:rsidRDefault="008049BF" w:rsidP="008049BF">
                            <w:pPr>
                              <w:spacing w:after="240"/>
                              <w:ind w:firstLine="709"/>
                              <w:rPr>
                                <w:rFonts w:cs="Arial"/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049BF">
                              <w:rPr>
                                <w:rFonts w:cs="Arial"/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Het revalidatieteam achter de hand</w:t>
                            </w:r>
                          </w:p>
                          <w:p w:rsidR="008049BF" w:rsidRPr="008049BF" w:rsidRDefault="008049BF" w:rsidP="008049BF">
                            <w:pPr>
                              <w:ind w:firstLine="708"/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049BF"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NVDG </w:t>
                            </w:r>
                            <w:proofErr w:type="spellStart"/>
                            <w:r w:rsidRPr="008049BF"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Congres</w:t>
                            </w:r>
                            <w:proofErr w:type="spellEnd"/>
                            <w:r w:rsidRPr="008049BF"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, </w:t>
                            </w:r>
                            <w:r w:rsidR="005957AE"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8 en </w:t>
                            </w:r>
                            <w:r w:rsidRPr="008049BF"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9 </w:t>
                            </w:r>
                            <w:proofErr w:type="spellStart"/>
                            <w:r w:rsidRPr="008049BF"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april</w:t>
                            </w:r>
                            <w:proofErr w:type="spellEnd"/>
                            <w:r w:rsidRPr="008049BF">
                              <w:rPr>
                                <w:rFonts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2016 in Enschede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EA7FF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21.75pt;margin-top:1.1pt;width:451.5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" filled="f" stroked="f" strokeweight=".5pt">
                <v:textbox>
                  <w:txbxContent>
                    <w:p w:rsidR="008049BF" w:rsidRPr="008049BF" w:rsidRDefault="008049BF" w:rsidP="008049BF">
                      <w:pPr>
                        <w:ind w:firstLine="708"/>
                        <w:rPr>
                          <w:rFonts w:cs="Arial"/>
                          <w:b/>
                          <w:color w:val="FFFFFF" w:themeColor="background1"/>
                          <w:sz w:val="60"/>
                          <w:szCs w:val="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049BF">
                        <w:rPr>
                          <w:rFonts w:cs="Arial"/>
                          <w:b/>
                          <w:color w:val="FFFFFF" w:themeColor="background1"/>
                          <w:sz w:val="60"/>
                          <w:szCs w:val="6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Wat beweegt je?</w:t>
                      </w:r>
                    </w:p>
                    <w:p w:rsidR="008049BF" w:rsidRPr="008049BF" w:rsidRDefault="008049BF" w:rsidP="008049BF">
                      <w:pPr>
                        <w:spacing w:after="240"/>
                        <w:ind w:firstLine="709"/>
                        <w:rPr>
                          <w:rFonts w:cs="Arial"/>
                          <w:b/>
                          <w:color w:val="FFFFFF" w:themeColor="background1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049BF">
                        <w:rPr>
                          <w:rFonts w:cs="Arial"/>
                          <w:b/>
                          <w:color w:val="FFFFFF" w:themeColor="background1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Het revalidatieteam achter de hand</w:t>
                      </w:r>
                    </w:p>
                    <w:p w:rsidR="008049BF" w:rsidRPr="008049BF" w:rsidRDefault="008049BF" w:rsidP="008049BF">
                      <w:pPr>
                        <w:ind w:firstLine="708"/>
                        <w:rPr>
                          <w:rFonts w:cs="Arial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049BF">
                        <w:rPr>
                          <w:rFonts w:cs="Arial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NVDG </w:t>
                      </w:r>
                      <w:proofErr w:type="spellStart"/>
                      <w:r w:rsidRPr="008049BF">
                        <w:rPr>
                          <w:rFonts w:cs="Arial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Congres</w:t>
                      </w:r>
                      <w:proofErr w:type="spellEnd"/>
                      <w:r w:rsidRPr="008049BF">
                        <w:rPr>
                          <w:rFonts w:cs="Arial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, </w:t>
                      </w:r>
                      <w:r w:rsidR="005957AE">
                        <w:rPr>
                          <w:rFonts w:cs="Arial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8 en </w:t>
                      </w:r>
                      <w:r w:rsidRPr="008049BF">
                        <w:rPr>
                          <w:rFonts w:cs="Arial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9 </w:t>
                      </w:r>
                      <w:proofErr w:type="spellStart"/>
                      <w:r w:rsidRPr="008049BF">
                        <w:rPr>
                          <w:rFonts w:cs="Arial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april</w:t>
                      </w:r>
                      <w:proofErr w:type="spellEnd"/>
                      <w:r w:rsidRPr="008049BF">
                        <w:rPr>
                          <w:rFonts w:cs="Arial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2016 in Enschede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805DB">
        <w:rPr>
          <w:noProof/>
          <w:color w:val="1F497D"/>
          <w:sz w:val="21"/>
          <w:lang w:eastAsia="nl-NL"/>
        </w:rPr>
        <w:drawing>
          <wp:inline distT="0" distB="0" distL="0" distR="0" wp14:anchorId="36B6C0DD" wp14:editId="1C11A0C0">
            <wp:extent cx="4200525" cy="1347441"/>
            <wp:effectExtent l="0" t="0" r="0" b="571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andig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378" cy="1385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9BF" w:rsidRDefault="008049BF" w:rsidP="00E32989">
      <w:pPr>
        <w:pStyle w:val="Geenafstand"/>
      </w:pPr>
    </w:p>
    <w:p w:rsidR="008049BF" w:rsidRDefault="008049BF" w:rsidP="00E32989">
      <w:pPr>
        <w:pStyle w:val="Geenafstand"/>
      </w:pPr>
    </w:p>
    <w:p w:rsidR="008049BF" w:rsidRPr="008049BF" w:rsidRDefault="008049BF" w:rsidP="00E32989">
      <w:pPr>
        <w:pStyle w:val="Geenafstand"/>
        <w:rPr>
          <w:b/>
          <w:color w:val="72AE25"/>
          <w:sz w:val="28"/>
          <w:szCs w:val="28"/>
        </w:rPr>
      </w:pPr>
      <w:r w:rsidRPr="008049BF">
        <w:rPr>
          <w:b/>
          <w:color w:val="72AE25"/>
          <w:sz w:val="28"/>
          <w:szCs w:val="28"/>
        </w:rPr>
        <w:t>Inschrijfformulier</w:t>
      </w:r>
      <w:r w:rsidR="002560A0">
        <w:rPr>
          <w:b/>
          <w:color w:val="72AE25"/>
          <w:sz w:val="28"/>
          <w:szCs w:val="28"/>
        </w:rPr>
        <w:t xml:space="preserve"> NVDG congres en feestavond 2016</w:t>
      </w:r>
    </w:p>
    <w:p w:rsidR="008049BF" w:rsidRDefault="008049BF" w:rsidP="00E32989">
      <w:pPr>
        <w:pStyle w:val="Geenafstand"/>
      </w:pPr>
    </w:p>
    <w:p w:rsidR="008049BF" w:rsidRDefault="008049BF" w:rsidP="00E32989">
      <w:pPr>
        <w:pStyle w:val="Geenafstand"/>
      </w:pPr>
      <w:r>
        <w:t xml:space="preserve">Naam organisatie: </w:t>
      </w:r>
    </w:p>
    <w:p w:rsidR="008049BF" w:rsidRDefault="008049BF" w:rsidP="00E32989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30"/>
        <w:gridCol w:w="2097"/>
        <w:gridCol w:w="2783"/>
        <w:gridCol w:w="1546"/>
        <w:gridCol w:w="1828"/>
        <w:gridCol w:w="1417"/>
        <w:gridCol w:w="1391"/>
      </w:tblGrid>
      <w:tr w:rsidR="005957AE" w:rsidRPr="008049BF" w:rsidTr="005957AE">
        <w:tc>
          <w:tcPr>
            <w:tcW w:w="2930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en voorletters</w:t>
            </w:r>
          </w:p>
        </w:tc>
        <w:tc>
          <w:tcPr>
            <w:tcW w:w="209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Functie</w:t>
            </w:r>
          </w:p>
        </w:tc>
        <w:tc>
          <w:tcPr>
            <w:tcW w:w="2783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E-mail</w:t>
            </w:r>
          </w:p>
        </w:tc>
        <w:tc>
          <w:tcPr>
            <w:tcW w:w="1546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BIG-nummer</w:t>
            </w:r>
          </w:p>
        </w:tc>
        <w:tc>
          <w:tcPr>
            <w:tcW w:w="1828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Workshops </w:t>
            </w:r>
            <w:r w:rsidRPr="008049BF">
              <w:rPr>
                <w:rFonts w:cs="Arial"/>
                <w:sz w:val="16"/>
                <w:szCs w:val="16"/>
              </w:rPr>
              <w:t>(maximaal 4 nummers opgeven)</w:t>
            </w:r>
          </w:p>
        </w:tc>
        <w:tc>
          <w:tcPr>
            <w:tcW w:w="1417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Deelname feestavond</w:t>
            </w:r>
          </w:p>
          <w:p w:rsidR="005957AE" w:rsidRPr="005957AE" w:rsidRDefault="005957AE" w:rsidP="008049BF">
            <w:pPr>
              <w:pStyle w:val="Geenafstand"/>
              <w:rPr>
                <w:rFonts w:cs="Arial"/>
                <w:sz w:val="16"/>
                <w:szCs w:val="16"/>
              </w:rPr>
            </w:pPr>
            <w:r w:rsidRPr="005957AE">
              <w:rPr>
                <w:rFonts w:cs="Arial"/>
                <w:sz w:val="16"/>
                <w:szCs w:val="16"/>
              </w:rPr>
              <w:t>(ja/nee)</w:t>
            </w:r>
          </w:p>
        </w:tc>
        <w:tc>
          <w:tcPr>
            <w:tcW w:w="1391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Dieetwensen</w:t>
            </w:r>
          </w:p>
        </w:tc>
      </w:tr>
      <w:tr w:rsidR="005957AE" w:rsidRPr="008049BF" w:rsidTr="005957AE">
        <w:tc>
          <w:tcPr>
            <w:tcW w:w="2930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09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783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546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828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391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</w:tr>
      <w:tr w:rsidR="005957AE" w:rsidRPr="008049BF" w:rsidTr="005957AE">
        <w:tc>
          <w:tcPr>
            <w:tcW w:w="2930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09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783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546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828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391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</w:tr>
      <w:tr w:rsidR="005957AE" w:rsidRPr="008049BF" w:rsidTr="005957AE">
        <w:tc>
          <w:tcPr>
            <w:tcW w:w="2930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09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783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546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828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391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</w:tr>
      <w:tr w:rsidR="005957AE" w:rsidRPr="008049BF" w:rsidTr="005957AE">
        <w:tc>
          <w:tcPr>
            <w:tcW w:w="2930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09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783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546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828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391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</w:tr>
      <w:tr w:rsidR="005957AE" w:rsidRPr="008049BF" w:rsidTr="005957AE">
        <w:tc>
          <w:tcPr>
            <w:tcW w:w="2930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09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783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546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828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391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</w:tr>
      <w:tr w:rsidR="005957AE" w:rsidRPr="008049BF" w:rsidTr="005957AE">
        <w:tc>
          <w:tcPr>
            <w:tcW w:w="2930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09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783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546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828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391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</w:tr>
      <w:tr w:rsidR="005957AE" w:rsidRPr="008049BF" w:rsidTr="005957AE">
        <w:tc>
          <w:tcPr>
            <w:tcW w:w="2930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09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783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546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828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391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</w:tr>
      <w:tr w:rsidR="005957AE" w:rsidRPr="008049BF" w:rsidTr="005957AE">
        <w:tc>
          <w:tcPr>
            <w:tcW w:w="2930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09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783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546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828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391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</w:tr>
      <w:tr w:rsidR="005957AE" w:rsidRPr="008049BF" w:rsidTr="005957AE">
        <w:tc>
          <w:tcPr>
            <w:tcW w:w="2930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09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783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546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828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391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</w:tr>
      <w:tr w:rsidR="005957AE" w:rsidRPr="008049BF" w:rsidTr="005957AE">
        <w:tc>
          <w:tcPr>
            <w:tcW w:w="2930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09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783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546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828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391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</w:tr>
      <w:tr w:rsidR="00EE52C8" w:rsidRPr="008049BF" w:rsidTr="005957AE">
        <w:tc>
          <w:tcPr>
            <w:tcW w:w="2930" w:type="dxa"/>
          </w:tcPr>
          <w:p w:rsidR="00EE52C8" w:rsidRPr="002A09F2" w:rsidRDefault="00EE52C8" w:rsidP="00EE52C8">
            <w:r w:rsidRPr="002A09F2">
              <w:lastRenderedPageBreak/>
              <w:t>Naam en voorletters</w:t>
            </w:r>
          </w:p>
        </w:tc>
        <w:tc>
          <w:tcPr>
            <w:tcW w:w="2097" w:type="dxa"/>
          </w:tcPr>
          <w:p w:rsidR="00EE52C8" w:rsidRPr="002A09F2" w:rsidRDefault="00EE52C8" w:rsidP="00EE52C8">
            <w:r w:rsidRPr="002A09F2">
              <w:t>Functie</w:t>
            </w:r>
          </w:p>
        </w:tc>
        <w:tc>
          <w:tcPr>
            <w:tcW w:w="2783" w:type="dxa"/>
          </w:tcPr>
          <w:p w:rsidR="00EE52C8" w:rsidRPr="002A09F2" w:rsidRDefault="00EE52C8" w:rsidP="00EE52C8">
            <w:r w:rsidRPr="002A09F2">
              <w:t>E-mail</w:t>
            </w:r>
          </w:p>
        </w:tc>
        <w:tc>
          <w:tcPr>
            <w:tcW w:w="1546" w:type="dxa"/>
          </w:tcPr>
          <w:p w:rsidR="00EE52C8" w:rsidRPr="002A09F2" w:rsidRDefault="00EE52C8" w:rsidP="00EE52C8">
            <w:r w:rsidRPr="002A09F2">
              <w:t>BIG-nummer</w:t>
            </w:r>
          </w:p>
        </w:tc>
        <w:tc>
          <w:tcPr>
            <w:tcW w:w="1828" w:type="dxa"/>
          </w:tcPr>
          <w:p w:rsidR="00EE52C8" w:rsidRPr="002A09F2" w:rsidRDefault="00EE52C8" w:rsidP="00EE52C8">
            <w:r w:rsidRPr="002A09F2">
              <w:t xml:space="preserve">Workshops </w:t>
            </w:r>
            <w:r w:rsidRPr="00EE52C8">
              <w:rPr>
                <w:sz w:val="16"/>
                <w:szCs w:val="16"/>
              </w:rPr>
              <w:t>(maximaal 4 nummers opgeven)</w:t>
            </w:r>
          </w:p>
        </w:tc>
        <w:tc>
          <w:tcPr>
            <w:tcW w:w="1417" w:type="dxa"/>
          </w:tcPr>
          <w:p w:rsidR="00EE52C8" w:rsidRPr="002A09F2" w:rsidRDefault="00EE52C8" w:rsidP="00EE52C8">
            <w:r w:rsidRPr="002A09F2">
              <w:t>Deelname feestavond</w:t>
            </w:r>
            <w:r>
              <w:t xml:space="preserve"> </w:t>
            </w:r>
            <w:r w:rsidRPr="00EE52C8">
              <w:rPr>
                <w:sz w:val="16"/>
                <w:szCs w:val="16"/>
              </w:rPr>
              <w:t>(ja/nee)</w:t>
            </w:r>
          </w:p>
        </w:tc>
        <w:tc>
          <w:tcPr>
            <w:tcW w:w="1391" w:type="dxa"/>
          </w:tcPr>
          <w:p w:rsidR="00EE52C8" w:rsidRPr="002A09F2" w:rsidRDefault="002560A0" w:rsidP="00EE52C8">
            <w:r>
              <w:t>Dieetwensen</w:t>
            </w:r>
            <w:bookmarkStart w:id="0" w:name="_GoBack"/>
            <w:bookmarkEnd w:id="0"/>
          </w:p>
        </w:tc>
      </w:tr>
      <w:tr w:rsidR="005957AE" w:rsidRPr="008049BF" w:rsidTr="005957AE">
        <w:tc>
          <w:tcPr>
            <w:tcW w:w="2930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09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783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546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828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391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</w:tr>
      <w:tr w:rsidR="005957AE" w:rsidRPr="008049BF" w:rsidTr="005957AE">
        <w:tc>
          <w:tcPr>
            <w:tcW w:w="2930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09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783" w:type="dxa"/>
          </w:tcPr>
          <w:p w:rsidR="005957AE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546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828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391" w:type="dxa"/>
          </w:tcPr>
          <w:p w:rsidR="005957AE" w:rsidRPr="008049BF" w:rsidRDefault="005957AE" w:rsidP="008049BF">
            <w:pPr>
              <w:pStyle w:val="Geenafstand"/>
              <w:rPr>
                <w:rFonts w:cs="Arial"/>
                <w:szCs w:val="20"/>
              </w:rPr>
            </w:pPr>
          </w:p>
        </w:tc>
      </w:tr>
      <w:tr w:rsidR="00684495" w:rsidRPr="008049BF" w:rsidTr="005957AE">
        <w:tc>
          <w:tcPr>
            <w:tcW w:w="2930" w:type="dxa"/>
          </w:tcPr>
          <w:p w:rsidR="00684495" w:rsidRDefault="00684495" w:rsidP="008049BF">
            <w:pPr>
              <w:pStyle w:val="Geenafstand"/>
              <w:rPr>
                <w:rFonts w:cs="Arial"/>
                <w:szCs w:val="20"/>
              </w:rPr>
            </w:pPr>
          </w:p>
          <w:p w:rsidR="00684495" w:rsidRDefault="00684495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097" w:type="dxa"/>
          </w:tcPr>
          <w:p w:rsidR="00684495" w:rsidRPr="008049BF" w:rsidRDefault="00684495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2783" w:type="dxa"/>
          </w:tcPr>
          <w:p w:rsidR="00684495" w:rsidRDefault="00684495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546" w:type="dxa"/>
          </w:tcPr>
          <w:p w:rsidR="00684495" w:rsidRPr="008049BF" w:rsidRDefault="00684495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828" w:type="dxa"/>
          </w:tcPr>
          <w:p w:rsidR="00684495" w:rsidRPr="008049BF" w:rsidRDefault="00684495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417" w:type="dxa"/>
          </w:tcPr>
          <w:p w:rsidR="00684495" w:rsidRPr="008049BF" w:rsidRDefault="00684495" w:rsidP="008049BF">
            <w:pPr>
              <w:pStyle w:val="Geenafstand"/>
              <w:rPr>
                <w:rFonts w:cs="Arial"/>
                <w:szCs w:val="20"/>
              </w:rPr>
            </w:pPr>
          </w:p>
        </w:tc>
        <w:tc>
          <w:tcPr>
            <w:tcW w:w="1391" w:type="dxa"/>
          </w:tcPr>
          <w:p w:rsidR="00684495" w:rsidRPr="008049BF" w:rsidRDefault="00684495" w:rsidP="008049BF">
            <w:pPr>
              <w:pStyle w:val="Geenafstand"/>
              <w:rPr>
                <w:rFonts w:cs="Arial"/>
                <w:szCs w:val="20"/>
              </w:rPr>
            </w:pPr>
          </w:p>
        </w:tc>
      </w:tr>
    </w:tbl>
    <w:p w:rsidR="008049BF" w:rsidRPr="008049BF" w:rsidRDefault="008049BF" w:rsidP="008049BF">
      <w:pPr>
        <w:pStyle w:val="Geenafstand"/>
        <w:rPr>
          <w:sz w:val="16"/>
          <w:szCs w:val="16"/>
        </w:rPr>
      </w:pPr>
    </w:p>
    <w:p w:rsidR="008049BF" w:rsidRDefault="008049BF" w:rsidP="008049BF">
      <w:pPr>
        <w:pStyle w:val="Geenafstand"/>
        <w:rPr>
          <w:i/>
          <w:sz w:val="16"/>
          <w:szCs w:val="16"/>
        </w:rPr>
      </w:pPr>
      <w:r>
        <w:rPr>
          <w:i/>
          <w:sz w:val="16"/>
          <w:szCs w:val="16"/>
        </w:rPr>
        <w:t>Indien nodig kunt u meerdere formulieren invullen</w:t>
      </w:r>
    </w:p>
    <w:p w:rsidR="008049BF" w:rsidRDefault="008049BF" w:rsidP="008049BF">
      <w:pPr>
        <w:pStyle w:val="Geenafstand"/>
        <w:rPr>
          <w:i/>
          <w:sz w:val="16"/>
          <w:szCs w:val="16"/>
        </w:rPr>
      </w:pPr>
    </w:p>
    <w:p w:rsidR="008049BF" w:rsidRDefault="008049BF" w:rsidP="008049BF">
      <w:pPr>
        <w:pStyle w:val="Geenafstand"/>
        <w:rPr>
          <w:i/>
          <w:sz w:val="16"/>
          <w:szCs w:val="16"/>
        </w:rPr>
      </w:pPr>
    </w:p>
    <w:p w:rsidR="00684495" w:rsidRDefault="00684495" w:rsidP="008049BF">
      <w:r>
        <w:t xml:space="preserve">De kosten voor deelname aan het congres bedragen 35 euro per persoon en voor de feestavond 40 euro per persoon. </w:t>
      </w:r>
    </w:p>
    <w:p w:rsidR="00684495" w:rsidRDefault="00684495" w:rsidP="008049BF"/>
    <w:p w:rsidR="00684495" w:rsidRDefault="00684495" w:rsidP="008049BF">
      <w:r>
        <w:t>Kosten congres</w:t>
      </w:r>
      <w:r>
        <w:tab/>
      </w:r>
      <w:r>
        <w:tab/>
        <w:t>: ……… deelnemers x 35 euro = ………….. euro</w:t>
      </w:r>
      <w:r>
        <w:tab/>
      </w:r>
    </w:p>
    <w:p w:rsidR="00684495" w:rsidRDefault="00684495" w:rsidP="008049BF">
      <w:r>
        <w:t xml:space="preserve">Kosten feestavond </w:t>
      </w:r>
      <w:r>
        <w:tab/>
        <w:t>: ……….deelnemers x 40 euro = ………….. euro</w:t>
      </w:r>
    </w:p>
    <w:p w:rsidR="00684495" w:rsidRDefault="00684495" w:rsidP="008049BF"/>
    <w:p w:rsidR="00684495" w:rsidRDefault="00684495" w:rsidP="008049BF">
      <w:r>
        <w:t>Totaal bedrag</w:t>
      </w:r>
      <w:r>
        <w:tab/>
      </w:r>
      <w:r>
        <w:tab/>
        <w:t>: ………..</w:t>
      </w:r>
      <w:r>
        <w:tab/>
      </w:r>
    </w:p>
    <w:p w:rsidR="00684495" w:rsidRDefault="00684495" w:rsidP="00684495"/>
    <w:p w:rsidR="008049BF" w:rsidRPr="008049BF" w:rsidRDefault="008049BF" w:rsidP="008049BF">
      <w:r w:rsidRPr="008049BF">
        <w:t xml:space="preserve">Dit bedrag wordt middels een eenmalige incasso </w:t>
      </w:r>
      <w:r w:rsidR="00EE52C8">
        <w:t xml:space="preserve">van de rekening van uw organisatie </w:t>
      </w:r>
      <w:r w:rsidRPr="008049BF">
        <w:t>afgeschreven. Vul hieronder de gegevens van uw organisatie in:</w:t>
      </w:r>
    </w:p>
    <w:p w:rsidR="008049BF" w:rsidRPr="008049BF" w:rsidRDefault="008049BF" w:rsidP="008049BF"/>
    <w:p w:rsidR="008049BF" w:rsidRPr="008049BF" w:rsidRDefault="008049BF" w:rsidP="008049BF">
      <w:r w:rsidRPr="008049BF">
        <w:t>Aantal deelnemers</w:t>
      </w:r>
      <w:r w:rsidRPr="008049BF">
        <w:tab/>
        <w:t>:</w:t>
      </w:r>
      <w:r w:rsidRPr="008049BF">
        <w:tab/>
      </w:r>
    </w:p>
    <w:p w:rsidR="008049BF" w:rsidRPr="008049BF" w:rsidRDefault="008049BF" w:rsidP="008049BF"/>
    <w:p w:rsidR="008049BF" w:rsidRPr="008049BF" w:rsidRDefault="008049BF" w:rsidP="008049BF">
      <w:r w:rsidRPr="008049BF">
        <w:t>Naam organisatie</w:t>
      </w:r>
      <w:r w:rsidRPr="008049BF">
        <w:tab/>
        <w:t>:</w:t>
      </w:r>
    </w:p>
    <w:p w:rsidR="008049BF" w:rsidRPr="008049BF" w:rsidRDefault="008049BF" w:rsidP="008049BF"/>
    <w:p w:rsidR="008049BF" w:rsidRPr="008049BF" w:rsidRDefault="008049BF" w:rsidP="008049BF">
      <w:r w:rsidRPr="008049BF">
        <w:t>IBAN nummer</w:t>
      </w:r>
      <w:r w:rsidRPr="008049BF">
        <w:tab/>
      </w:r>
      <w:r w:rsidRPr="008049BF">
        <w:tab/>
        <w:t xml:space="preserve">:   </w:t>
      </w:r>
    </w:p>
    <w:p w:rsidR="008049BF" w:rsidRPr="008049BF" w:rsidRDefault="008049BF" w:rsidP="008049BF">
      <w:r w:rsidRPr="008049BF">
        <w:t xml:space="preserve">      </w:t>
      </w:r>
    </w:p>
    <w:p w:rsidR="008049BF" w:rsidRPr="008049BF" w:rsidRDefault="008049BF" w:rsidP="008049BF">
      <w:r w:rsidRPr="008049BF">
        <w:t>Naam contactpersoon</w:t>
      </w:r>
      <w:r w:rsidRPr="008049BF">
        <w:tab/>
        <w:t xml:space="preserve">: </w:t>
      </w:r>
    </w:p>
    <w:p w:rsidR="008049BF" w:rsidRPr="008049BF" w:rsidRDefault="008049BF" w:rsidP="008049BF"/>
    <w:p w:rsidR="005841DD" w:rsidRDefault="005841DD" w:rsidP="008049BF">
      <w:r>
        <w:t>Factuuradres</w:t>
      </w:r>
      <w:r>
        <w:tab/>
      </w:r>
      <w:r>
        <w:tab/>
        <w:t>:</w:t>
      </w:r>
    </w:p>
    <w:p w:rsidR="005841DD" w:rsidRDefault="005841DD" w:rsidP="008049BF"/>
    <w:p w:rsidR="005841DD" w:rsidRDefault="008049BF" w:rsidP="008049BF">
      <w:r w:rsidRPr="008049BF">
        <w:t>Handtekening</w:t>
      </w:r>
      <w:r w:rsidRPr="008049BF">
        <w:tab/>
      </w:r>
      <w:r w:rsidRPr="008049BF">
        <w:tab/>
        <w:t>:</w:t>
      </w:r>
    </w:p>
    <w:p w:rsidR="005841DD" w:rsidRDefault="005841DD" w:rsidP="008049BF"/>
    <w:p w:rsidR="008049BF" w:rsidRPr="008049BF" w:rsidRDefault="008049BF" w:rsidP="008049BF">
      <w:r w:rsidRPr="008049BF">
        <w:tab/>
        <w:t xml:space="preserve">                                                                                                                                                        </w:t>
      </w:r>
    </w:p>
    <w:p w:rsidR="00075BCD" w:rsidRDefault="008049BF" w:rsidP="008049BF">
      <w:r w:rsidRPr="008049BF">
        <w:t>Hiermee machtigt u Roessingh, Centrum voor Revalidatie om het bovenstaande bedrag eenmalig en in zijn totaliteit van uw rekening af te schrijven. Let op: uw organisatie kan niet deelnemen indien het bedrag niet vooraf van uw rekening afgeschreven kan worden. Disclaimer: deelname aan het congres is voor eigen risico. De organisatie stelt zich niet aansprakelijk voor geleden verlies.</w:t>
      </w:r>
    </w:p>
    <w:p w:rsidR="00075BCD" w:rsidRDefault="00075BCD" w:rsidP="008049BF"/>
    <w:p w:rsidR="008049BF" w:rsidRPr="00FE317E" w:rsidRDefault="008049BF" w:rsidP="00075BCD">
      <w:r w:rsidRPr="008049BF">
        <w:t xml:space="preserve">U kunt dit formulier ingevuld scannen en mailen naar: </w:t>
      </w:r>
      <w:hyperlink r:id="rId5" w:history="1">
        <w:r w:rsidRPr="008049BF">
          <w:rPr>
            <w:b/>
            <w:color w:val="0563C1" w:themeColor="hyperlink"/>
            <w:u w:val="single"/>
          </w:rPr>
          <w:t>marketing@roessingh.nl</w:t>
        </w:r>
      </w:hyperlink>
    </w:p>
    <w:sectPr w:rsidR="008049BF" w:rsidRPr="00FE317E" w:rsidSect="008049B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BF"/>
    <w:rsid w:val="00075BCD"/>
    <w:rsid w:val="00182CE3"/>
    <w:rsid w:val="00210EFF"/>
    <w:rsid w:val="002560A0"/>
    <w:rsid w:val="005841DD"/>
    <w:rsid w:val="005957AE"/>
    <w:rsid w:val="00684495"/>
    <w:rsid w:val="008049BF"/>
    <w:rsid w:val="00D04F76"/>
    <w:rsid w:val="00E32989"/>
    <w:rsid w:val="00EE52C8"/>
    <w:rsid w:val="00FE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3B0D58-EF72-4516-8010-1790E9E1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32989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E31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E317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FE31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elraster1">
    <w:name w:val="Tabelraster1"/>
    <w:basedOn w:val="Standaardtabel"/>
    <w:next w:val="Tabelraster"/>
    <w:uiPriority w:val="39"/>
    <w:rsid w:val="00804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804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keting@roessingh.nl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2B411E66F3A4ABBEF366B8FB29C28" ma:contentTypeVersion="18" ma:contentTypeDescription="Create a new document." ma:contentTypeScope="" ma:versionID="4a038e76da67778c3a95f42dcd2a8d48">
  <xsd:schema xmlns:xsd="http://www.w3.org/2001/XMLSchema" xmlns:xs="http://www.w3.org/2001/XMLSchema" xmlns:p="http://schemas.microsoft.com/office/2006/metadata/properties" xmlns:ns2="7ee67366-d26c-4db6-9c89-4490df4cc208" xmlns:ns3="39c2bc77-3b3b-4422-ac7d-a2effe465088" targetNamespace="http://schemas.microsoft.com/office/2006/metadata/properties" ma:root="true" ma:fieldsID="503ad7c48aabdec8996ca4eb20cedb51" ns2:_="" ns3:_="">
    <xsd:import namespace="7ee67366-d26c-4db6-9c89-4490df4cc208"/>
    <xsd:import namespace="39c2bc77-3b3b-4422-ac7d-a2effe465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67366-d26c-4db6-9c89-4490df4cc2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09c8d93-80e9-450b-b33b-c479518883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2bc77-3b3b-4422-ac7d-a2effe46508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a31b6a5-922f-4adf-902c-cb9ede345c99}" ma:internalName="TaxCatchAll" ma:showField="CatchAllData" ma:web="39c2bc77-3b3b-4422-ac7d-a2effe4650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c2bc77-3b3b-4422-ac7d-a2effe465088" xsi:nil="true"/>
    <lcf76f155ced4ddcb4097134ff3c332f xmlns="7ee67366-d26c-4db6-9c89-4490df4cc2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1416E9-CAC8-4EAB-A15B-B35857EBE5D4}"/>
</file>

<file path=customXml/itemProps2.xml><?xml version="1.0" encoding="utf-8"?>
<ds:datastoreItem xmlns:ds="http://schemas.openxmlformats.org/officeDocument/2006/customXml" ds:itemID="{B9322072-3768-4304-9B38-C3CFA39076BB}"/>
</file>

<file path=customXml/itemProps3.xml><?xml version="1.0" encoding="utf-8"?>
<ds:datastoreItem xmlns:ds="http://schemas.openxmlformats.org/officeDocument/2006/customXml" ds:itemID="{46ECA55F-2098-4E8C-B16B-559FD868B33A}"/>
</file>

<file path=docProps/app.xml><?xml version="1.0" encoding="utf-8"?>
<Properties xmlns="http://schemas.openxmlformats.org/officeDocument/2006/extended-properties" xmlns:vt="http://schemas.openxmlformats.org/officeDocument/2006/docPropsVTypes">
  <Template>944CF8C3</Template>
  <TotalTime>13</TotalTime>
  <Pages>2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Onderdijk - Oliveira Ramos, J.</dc:creator>
  <cp:keywords/>
  <dc:description/>
  <cp:lastModifiedBy>Onderdijk - Oliveira Ramos, J.</cp:lastModifiedBy>
  <cp:revision>5</cp:revision>
  <dcterms:created xsi:type="dcterms:W3CDTF">2016-01-12T13:03:00Z</dcterms:created>
  <dcterms:modified xsi:type="dcterms:W3CDTF">2016-01-13T11:05:00Z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0x010100D302B411E66F3A4ABBEF366B8FB29C28</vt:lpwstr>
  </property>
</Properties>
</file>